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E9F4" w14:textId="77777777" w:rsidR="00F6324B" w:rsidRDefault="00F6324B" w:rsidP="00F6324B">
      <w:pPr>
        <w:rPr>
          <w:rFonts w:ascii="Arial Narrow" w:hAnsi="Arial Narrow"/>
          <w:b/>
          <w:smallCaps/>
          <w:sz w:val="32"/>
          <w:szCs w:val="32"/>
        </w:rPr>
      </w:pPr>
    </w:p>
    <w:p w14:paraId="254E2F7A" w14:textId="77777777" w:rsidR="00F6324B" w:rsidRPr="008B0D6C" w:rsidRDefault="00F6324B" w:rsidP="00F6324B">
      <w:pPr>
        <w:jc w:val="center"/>
        <w:rPr>
          <w:rFonts w:ascii="Arial Narrow" w:hAnsi="Arial Narrow"/>
          <w:b/>
          <w:smallCaps/>
          <w:sz w:val="32"/>
          <w:szCs w:val="32"/>
        </w:rPr>
      </w:pPr>
      <w:r w:rsidRPr="008B0D6C">
        <w:rPr>
          <w:rFonts w:ascii="Arial Narrow" w:hAnsi="Arial Narrow"/>
          <w:b/>
          <w:smallCaps/>
          <w:sz w:val="32"/>
          <w:szCs w:val="32"/>
        </w:rPr>
        <w:t xml:space="preserve">Kérelem </w:t>
      </w:r>
      <w:r>
        <w:rPr>
          <w:rFonts w:ascii="Arial Narrow" w:hAnsi="Arial Narrow"/>
          <w:b/>
          <w:smallCaps/>
          <w:sz w:val="32"/>
          <w:szCs w:val="32"/>
        </w:rPr>
        <w:t>részismereti képzésben történő részvételre</w:t>
      </w:r>
    </w:p>
    <w:p w14:paraId="43801C49" w14:textId="77777777" w:rsidR="00F6324B" w:rsidRPr="00390A4E" w:rsidRDefault="00F6324B" w:rsidP="00F6324B">
      <w:pPr>
        <w:spacing w:before="120"/>
        <w:jc w:val="center"/>
        <w:rPr>
          <w:rFonts w:ascii="Arial Narrow" w:hAnsi="Arial Narrow"/>
          <w:b/>
          <w:smallCaps/>
          <w:noProof w:val="0"/>
        </w:rPr>
      </w:pPr>
      <w:r w:rsidRPr="00390A4E">
        <w:rPr>
          <w:rFonts w:ascii="Arial Narrow" w:hAnsi="Arial Narrow"/>
          <w:b/>
          <w:smallCaps/>
          <w:noProof w:val="0"/>
        </w:rPr>
        <w:t xml:space="preserve">A kérelmet őszi félév esetén </w:t>
      </w:r>
      <w:r>
        <w:rPr>
          <w:rFonts w:ascii="Arial Narrow" w:hAnsi="Arial Narrow"/>
          <w:b/>
          <w:smallCaps/>
          <w:noProof w:val="0"/>
        </w:rPr>
        <w:t>augusztus 31</w:t>
      </w:r>
      <w:r w:rsidRPr="00390A4E">
        <w:rPr>
          <w:rFonts w:ascii="Arial Narrow" w:hAnsi="Arial Narrow"/>
          <w:b/>
          <w:smallCaps/>
          <w:noProof w:val="0"/>
        </w:rPr>
        <w:t>-ig, tavaszi félév esetén január 31-ig kell benyújtani!</w:t>
      </w:r>
    </w:p>
    <w:p w14:paraId="24C9E281" w14:textId="77777777" w:rsidR="00F6324B" w:rsidRDefault="00F6324B" w:rsidP="00F6324B">
      <w:pPr>
        <w:jc w:val="center"/>
        <w:rPr>
          <w:sz w:val="22"/>
          <w:szCs w:val="22"/>
        </w:rPr>
      </w:pPr>
    </w:p>
    <w:p w14:paraId="70033B5D" w14:textId="77777777" w:rsidR="00F6324B" w:rsidRDefault="00F6324B" w:rsidP="00F6324B">
      <w:pPr>
        <w:jc w:val="both"/>
        <w:rPr>
          <w:sz w:val="22"/>
          <w:szCs w:val="22"/>
        </w:rPr>
      </w:pPr>
      <w:r w:rsidRPr="00AF335F">
        <w:rPr>
          <w:sz w:val="22"/>
          <w:szCs w:val="22"/>
        </w:rPr>
        <w:t>Alulírott</w:t>
      </w:r>
      <w:r>
        <w:rPr>
          <w:sz w:val="22"/>
          <w:szCs w:val="22"/>
        </w:rPr>
        <w:t>,</w:t>
      </w:r>
      <w:r w:rsidRPr="00AF335F">
        <w:rPr>
          <w:sz w:val="22"/>
          <w:szCs w:val="22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216"/>
        <w:gridCol w:w="7678"/>
      </w:tblGrid>
      <w:tr w:rsidR="00F6324B" w:rsidRPr="00244781" w14:paraId="28568306" w14:textId="77777777" w:rsidTr="00C835D9">
        <w:trPr>
          <w:trHeight w:val="454"/>
        </w:trPr>
        <w:tc>
          <w:tcPr>
            <w:tcW w:w="2778" w:type="dxa"/>
            <w:gridSpan w:val="2"/>
            <w:vAlign w:val="center"/>
          </w:tcPr>
          <w:p w14:paraId="47094A15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Név:</w:t>
            </w:r>
          </w:p>
        </w:tc>
        <w:tc>
          <w:tcPr>
            <w:tcW w:w="7678" w:type="dxa"/>
            <w:vAlign w:val="center"/>
          </w:tcPr>
          <w:p w14:paraId="4A6BE5AA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</w:tr>
      <w:tr w:rsidR="00F6324B" w:rsidRPr="00244781" w14:paraId="65E2758C" w14:textId="77777777" w:rsidTr="00F6324B">
        <w:trPr>
          <w:trHeight w:val="454"/>
        </w:trPr>
        <w:tc>
          <w:tcPr>
            <w:tcW w:w="562" w:type="dxa"/>
            <w:vAlign w:val="center"/>
          </w:tcPr>
          <w:p w14:paraId="4A0516F1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727B5FD1" w14:textId="3EC89C3E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előtag</w:t>
            </w:r>
          </w:p>
        </w:tc>
        <w:tc>
          <w:tcPr>
            <w:tcW w:w="7678" w:type="dxa"/>
            <w:vAlign w:val="center"/>
          </w:tcPr>
          <w:p w14:paraId="0217CB64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53E7E4A2" w14:textId="77777777" w:rsidTr="00F6324B">
        <w:trPr>
          <w:trHeight w:val="454"/>
        </w:trPr>
        <w:tc>
          <w:tcPr>
            <w:tcW w:w="562" w:type="dxa"/>
            <w:vAlign w:val="center"/>
          </w:tcPr>
          <w:p w14:paraId="2AE788CB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49E96487" w14:textId="302EA9F8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családi név</w:t>
            </w:r>
          </w:p>
        </w:tc>
        <w:tc>
          <w:tcPr>
            <w:tcW w:w="7678" w:type="dxa"/>
            <w:vAlign w:val="center"/>
          </w:tcPr>
          <w:p w14:paraId="19C273F9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15BA62F0" w14:textId="77777777" w:rsidTr="00F6324B">
        <w:trPr>
          <w:trHeight w:val="454"/>
        </w:trPr>
        <w:tc>
          <w:tcPr>
            <w:tcW w:w="562" w:type="dxa"/>
            <w:vAlign w:val="center"/>
          </w:tcPr>
          <w:p w14:paraId="21C4AB16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4727B9F6" w14:textId="73F1075D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utónév</w:t>
            </w:r>
          </w:p>
        </w:tc>
        <w:tc>
          <w:tcPr>
            <w:tcW w:w="7678" w:type="dxa"/>
            <w:vAlign w:val="center"/>
          </w:tcPr>
          <w:p w14:paraId="5A15E9E2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684DC654" w14:textId="77777777" w:rsidTr="00C835D9">
        <w:trPr>
          <w:trHeight w:val="454"/>
        </w:trPr>
        <w:tc>
          <w:tcPr>
            <w:tcW w:w="2778" w:type="dxa"/>
            <w:gridSpan w:val="2"/>
            <w:vAlign w:val="center"/>
          </w:tcPr>
          <w:p w14:paraId="19ED55F9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Születési név</w:t>
            </w:r>
          </w:p>
        </w:tc>
        <w:tc>
          <w:tcPr>
            <w:tcW w:w="7678" w:type="dxa"/>
            <w:vAlign w:val="center"/>
          </w:tcPr>
          <w:p w14:paraId="4107EE4D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313E9F37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6EDA56E9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49451E82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előtag</w:t>
            </w:r>
          </w:p>
        </w:tc>
        <w:tc>
          <w:tcPr>
            <w:tcW w:w="7678" w:type="dxa"/>
            <w:vAlign w:val="center"/>
          </w:tcPr>
          <w:p w14:paraId="7BB0306C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18B80308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4A6EBDBF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15722E24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családi név</w:t>
            </w:r>
          </w:p>
        </w:tc>
        <w:tc>
          <w:tcPr>
            <w:tcW w:w="7678" w:type="dxa"/>
            <w:vAlign w:val="center"/>
          </w:tcPr>
          <w:p w14:paraId="5860E82E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71CCD877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665906F9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006D59B9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utónév</w:t>
            </w:r>
          </w:p>
        </w:tc>
        <w:tc>
          <w:tcPr>
            <w:tcW w:w="7678" w:type="dxa"/>
            <w:vAlign w:val="center"/>
          </w:tcPr>
          <w:p w14:paraId="7E17CAD2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1ECB87F2" w14:textId="77777777" w:rsidTr="00C835D9">
        <w:trPr>
          <w:trHeight w:val="454"/>
        </w:trPr>
        <w:tc>
          <w:tcPr>
            <w:tcW w:w="2778" w:type="dxa"/>
            <w:gridSpan w:val="2"/>
            <w:vAlign w:val="center"/>
          </w:tcPr>
          <w:p w14:paraId="0ABE73DD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Születési hely, idő</w:t>
            </w:r>
          </w:p>
        </w:tc>
        <w:tc>
          <w:tcPr>
            <w:tcW w:w="7678" w:type="dxa"/>
            <w:vAlign w:val="center"/>
          </w:tcPr>
          <w:p w14:paraId="476F959D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04632568" w14:textId="77777777" w:rsidTr="00C835D9">
        <w:trPr>
          <w:trHeight w:val="454"/>
        </w:trPr>
        <w:tc>
          <w:tcPr>
            <w:tcW w:w="2778" w:type="dxa"/>
            <w:gridSpan w:val="2"/>
            <w:vAlign w:val="center"/>
          </w:tcPr>
          <w:p w14:paraId="012B1593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Anyja születési neve:</w:t>
            </w:r>
          </w:p>
        </w:tc>
        <w:tc>
          <w:tcPr>
            <w:tcW w:w="7678" w:type="dxa"/>
            <w:vAlign w:val="center"/>
          </w:tcPr>
          <w:p w14:paraId="6CE766E4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0A7353B9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5A99547A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474AA0EA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előtag</w:t>
            </w:r>
          </w:p>
        </w:tc>
        <w:tc>
          <w:tcPr>
            <w:tcW w:w="7678" w:type="dxa"/>
            <w:vAlign w:val="center"/>
          </w:tcPr>
          <w:p w14:paraId="150C0D9F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20BF0771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055F9436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3EC59157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családi név</w:t>
            </w:r>
          </w:p>
        </w:tc>
        <w:tc>
          <w:tcPr>
            <w:tcW w:w="7678" w:type="dxa"/>
            <w:vAlign w:val="center"/>
          </w:tcPr>
          <w:p w14:paraId="3C659983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35480639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5B8D2D27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520A065C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utónév</w:t>
            </w:r>
          </w:p>
        </w:tc>
        <w:tc>
          <w:tcPr>
            <w:tcW w:w="7678" w:type="dxa"/>
            <w:vAlign w:val="center"/>
          </w:tcPr>
          <w:p w14:paraId="65A2E56A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36CBA0AF" w14:textId="77777777" w:rsidTr="00C835D9">
        <w:trPr>
          <w:trHeight w:val="454"/>
        </w:trPr>
        <w:tc>
          <w:tcPr>
            <w:tcW w:w="2778" w:type="dxa"/>
            <w:gridSpan w:val="2"/>
            <w:vAlign w:val="center"/>
          </w:tcPr>
          <w:p w14:paraId="6A9EA713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Lakcím (állandó):</w:t>
            </w:r>
          </w:p>
        </w:tc>
        <w:tc>
          <w:tcPr>
            <w:tcW w:w="7678" w:type="dxa"/>
            <w:vAlign w:val="center"/>
          </w:tcPr>
          <w:p w14:paraId="637C68C1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58C331DD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27239612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1B40F075" w14:textId="4E4FE8C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ország</w:t>
            </w:r>
          </w:p>
        </w:tc>
        <w:tc>
          <w:tcPr>
            <w:tcW w:w="7678" w:type="dxa"/>
            <w:vAlign w:val="center"/>
          </w:tcPr>
          <w:p w14:paraId="255569A9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0A73074B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03CA88A1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0BE838E5" w14:textId="08DEC145" w:rsidR="00F6324B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irányítószám</w:t>
            </w:r>
          </w:p>
        </w:tc>
        <w:tc>
          <w:tcPr>
            <w:tcW w:w="7678" w:type="dxa"/>
            <w:vAlign w:val="center"/>
          </w:tcPr>
          <w:p w14:paraId="66DB69B4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03F52648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535CD156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2AD7B938" w14:textId="21222122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település</w:t>
            </w:r>
          </w:p>
        </w:tc>
        <w:tc>
          <w:tcPr>
            <w:tcW w:w="7678" w:type="dxa"/>
            <w:vAlign w:val="center"/>
          </w:tcPr>
          <w:p w14:paraId="30E95F2E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4C5F335E" w14:textId="77777777" w:rsidTr="00C835D9">
        <w:trPr>
          <w:trHeight w:val="454"/>
        </w:trPr>
        <w:tc>
          <w:tcPr>
            <w:tcW w:w="562" w:type="dxa"/>
            <w:vAlign w:val="center"/>
          </w:tcPr>
          <w:p w14:paraId="6ECA3EF7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5FDE8D61" w14:textId="332D442D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utca, hsz</w:t>
            </w:r>
          </w:p>
        </w:tc>
        <w:tc>
          <w:tcPr>
            <w:tcW w:w="7678" w:type="dxa"/>
            <w:vAlign w:val="center"/>
          </w:tcPr>
          <w:p w14:paraId="77E2A19E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680BEA9C" w14:textId="77777777" w:rsidTr="00C835D9">
        <w:trPr>
          <w:trHeight w:val="454"/>
        </w:trPr>
        <w:tc>
          <w:tcPr>
            <w:tcW w:w="2778" w:type="dxa"/>
            <w:gridSpan w:val="2"/>
            <w:vAlign w:val="center"/>
          </w:tcPr>
          <w:p w14:paraId="66803F81" w14:textId="5B841BA1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Telefon:</w:t>
            </w:r>
          </w:p>
        </w:tc>
        <w:tc>
          <w:tcPr>
            <w:tcW w:w="7678" w:type="dxa"/>
            <w:vAlign w:val="center"/>
          </w:tcPr>
          <w:p w14:paraId="6111197E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5F3AAD06" w14:textId="77777777" w:rsidTr="00C835D9">
        <w:trPr>
          <w:trHeight w:val="454"/>
        </w:trPr>
        <w:tc>
          <w:tcPr>
            <w:tcW w:w="2778" w:type="dxa"/>
            <w:gridSpan w:val="2"/>
            <w:vAlign w:val="center"/>
          </w:tcPr>
          <w:p w14:paraId="2C345BD5" w14:textId="70B61E3F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E-mail:</w:t>
            </w:r>
          </w:p>
        </w:tc>
        <w:tc>
          <w:tcPr>
            <w:tcW w:w="7678" w:type="dxa"/>
            <w:vAlign w:val="center"/>
          </w:tcPr>
          <w:p w14:paraId="6FB3C933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4CCB07CC" w14:textId="77777777" w:rsidTr="00C835D9">
        <w:trPr>
          <w:trHeight w:val="454"/>
        </w:trPr>
        <w:tc>
          <w:tcPr>
            <w:tcW w:w="2778" w:type="dxa"/>
            <w:gridSpan w:val="2"/>
            <w:vAlign w:val="center"/>
          </w:tcPr>
          <w:p w14:paraId="5432B126" w14:textId="52E6A2AE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Legmagasabb iskolai végzettsége:</w:t>
            </w:r>
          </w:p>
        </w:tc>
        <w:tc>
          <w:tcPr>
            <w:tcW w:w="7678" w:type="dxa"/>
            <w:vAlign w:val="center"/>
          </w:tcPr>
          <w:p w14:paraId="37C2F202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</w:tbl>
    <w:p w14:paraId="7A85EA17" w14:textId="77777777" w:rsidR="00F6324B" w:rsidRDefault="00F6324B" w:rsidP="00F6324B">
      <w:pPr>
        <w:spacing w:before="120"/>
        <w:jc w:val="center"/>
        <w:rPr>
          <w:b/>
          <w:sz w:val="22"/>
          <w:szCs w:val="22"/>
        </w:rPr>
      </w:pPr>
    </w:p>
    <w:p w14:paraId="12563358" w14:textId="74FBCA1E" w:rsidR="00F6324B" w:rsidRPr="00513698" w:rsidRDefault="00F6324B" w:rsidP="00F6324B">
      <w:pPr>
        <w:spacing w:before="120"/>
        <w:jc w:val="center"/>
        <w:rPr>
          <w:b/>
          <w:sz w:val="22"/>
          <w:szCs w:val="22"/>
        </w:rPr>
      </w:pPr>
      <w:r w:rsidRPr="00513698"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>Milton Friedman Egyetemen</w:t>
      </w:r>
      <w:r w:rsidRPr="00513698">
        <w:rPr>
          <w:b/>
          <w:sz w:val="22"/>
          <w:szCs w:val="22"/>
        </w:rPr>
        <w:t xml:space="preserve"> (Intézményi azonosító:  FI</w:t>
      </w:r>
      <w:r>
        <w:rPr>
          <w:b/>
          <w:sz w:val="22"/>
          <w:szCs w:val="22"/>
        </w:rPr>
        <w:t>83995)</w:t>
      </w:r>
    </w:p>
    <w:p w14:paraId="0FFC6427" w14:textId="77777777" w:rsidR="00F6324B" w:rsidRDefault="00F6324B" w:rsidP="00F6324B">
      <w:pPr>
        <w:spacing w:before="240"/>
        <w:jc w:val="center"/>
        <w:rPr>
          <w:b/>
          <w:sz w:val="22"/>
          <w:szCs w:val="22"/>
        </w:rPr>
      </w:pPr>
      <w:r w:rsidRPr="00AF335F">
        <w:rPr>
          <w:sz w:val="22"/>
          <w:szCs w:val="22"/>
        </w:rPr>
        <w:t xml:space="preserve">a </w:t>
      </w:r>
      <w:r w:rsidRPr="009B75B5">
        <w:rPr>
          <w:b/>
          <w:sz w:val="22"/>
          <w:szCs w:val="22"/>
        </w:rPr>
        <w:t>………/………. tanév őszi</w:t>
      </w:r>
      <w:r>
        <w:rPr>
          <w:b/>
          <w:sz w:val="22"/>
          <w:szCs w:val="22"/>
        </w:rPr>
        <w:t xml:space="preserve"> </w:t>
      </w:r>
      <w:r w:rsidRPr="009B75B5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 xml:space="preserve"> </w:t>
      </w:r>
      <w:r w:rsidRPr="009B75B5">
        <w:rPr>
          <w:b/>
          <w:sz w:val="22"/>
          <w:szCs w:val="22"/>
        </w:rPr>
        <w:t>tavaszi</w:t>
      </w:r>
      <w:r>
        <w:rPr>
          <w:b/>
          <w:sz w:val="22"/>
          <w:szCs w:val="22"/>
        </w:rPr>
        <w:t>*</w:t>
      </w:r>
      <w:r w:rsidRPr="009B75B5">
        <w:rPr>
          <w:b/>
          <w:sz w:val="22"/>
          <w:szCs w:val="22"/>
        </w:rPr>
        <w:t xml:space="preserve"> félévében</w:t>
      </w:r>
    </w:p>
    <w:p w14:paraId="609AF3F3" w14:textId="77777777" w:rsidR="00F6324B" w:rsidRPr="00A624F3" w:rsidRDefault="00F6324B" w:rsidP="00F6324B">
      <w:pPr>
        <w:spacing w:before="240" w:line="480" w:lineRule="auto"/>
        <w:jc w:val="center"/>
        <w:rPr>
          <w:b/>
          <w:szCs w:val="22"/>
        </w:rPr>
      </w:pPr>
      <w:r>
        <w:rPr>
          <w:b/>
          <w:szCs w:val="22"/>
        </w:rPr>
        <w:t xml:space="preserve">részismereti képzés keretében hallgatói </w:t>
      </w:r>
      <w:r w:rsidRPr="00A624F3">
        <w:rPr>
          <w:b/>
          <w:szCs w:val="22"/>
        </w:rPr>
        <w:t>jogviszony létesítését kérelmezem.</w:t>
      </w:r>
    </w:p>
    <w:p w14:paraId="58300ECB" w14:textId="7E7264AB" w:rsidR="00F6324B" w:rsidRDefault="00F6324B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6B468C6" w14:textId="77777777" w:rsidR="00F6324B" w:rsidRPr="00B22E45" w:rsidRDefault="00F6324B" w:rsidP="00F6324B">
      <w:pPr>
        <w:jc w:val="both"/>
        <w:rPr>
          <w:b/>
          <w:sz w:val="22"/>
          <w:szCs w:val="22"/>
        </w:rPr>
      </w:pPr>
      <w:r w:rsidRPr="00B22E45">
        <w:rPr>
          <w:b/>
          <w:sz w:val="22"/>
          <w:szCs w:val="22"/>
        </w:rPr>
        <w:lastRenderedPageBreak/>
        <w:t>A résztanulmányok folytatása keretében az alábbi tantárgy/tantárgyak felvételét kérelmezem:</w:t>
      </w:r>
    </w:p>
    <w:p w14:paraId="12244468" w14:textId="77777777" w:rsidR="00F6324B" w:rsidRPr="0088521E" w:rsidRDefault="00F6324B" w:rsidP="00F6324B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2679"/>
        <w:gridCol w:w="1377"/>
        <w:gridCol w:w="1618"/>
        <w:gridCol w:w="896"/>
        <w:gridCol w:w="898"/>
        <w:gridCol w:w="925"/>
      </w:tblGrid>
      <w:tr w:rsidR="00F6324B" w:rsidRPr="00244781" w14:paraId="53C2EA2D" w14:textId="77777777" w:rsidTr="00C835D9">
        <w:tc>
          <w:tcPr>
            <w:tcW w:w="1613" w:type="dxa"/>
            <w:vMerge w:val="restart"/>
            <w:vAlign w:val="center"/>
          </w:tcPr>
          <w:p w14:paraId="14610068" w14:textId="77777777" w:rsidR="00F6324B" w:rsidRPr="00244781" w:rsidRDefault="00F6324B" w:rsidP="00C835D9">
            <w:pPr>
              <w:jc w:val="center"/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A tantárgy kódja</w:t>
            </w:r>
          </w:p>
        </w:tc>
        <w:tc>
          <w:tcPr>
            <w:tcW w:w="2679" w:type="dxa"/>
            <w:vMerge w:val="restart"/>
            <w:vAlign w:val="center"/>
          </w:tcPr>
          <w:p w14:paraId="68595937" w14:textId="77777777" w:rsidR="00F6324B" w:rsidRPr="00244781" w:rsidRDefault="00F6324B" w:rsidP="00C835D9">
            <w:pPr>
              <w:jc w:val="center"/>
              <w:rPr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A tantárgy neve</w:t>
            </w:r>
          </w:p>
        </w:tc>
        <w:tc>
          <w:tcPr>
            <w:tcW w:w="1377" w:type="dxa"/>
            <w:vMerge w:val="restart"/>
            <w:vAlign w:val="center"/>
          </w:tcPr>
          <w:p w14:paraId="46C07F1A" w14:textId="77777777" w:rsidR="00F6324B" w:rsidRPr="00244781" w:rsidRDefault="00F6324B" w:rsidP="00C835D9">
            <w:pPr>
              <w:jc w:val="center"/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A tantárgy</w:t>
            </w:r>
          </w:p>
          <w:p w14:paraId="61D8E667" w14:textId="77777777" w:rsidR="00F6324B" w:rsidRPr="00244781" w:rsidRDefault="00F6324B" w:rsidP="00C835D9">
            <w:pPr>
              <w:jc w:val="center"/>
              <w:rPr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kreditértéke</w:t>
            </w:r>
          </w:p>
        </w:tc>
        <w:tc>
          <w:tcPr>
            <w:tcW w:w="1618" w:type="dxa"/>
            <w:vMerge w:val="restart"/>
            <w:vAlign w:val="center"/>
          </w:tcPr>
          <w:p w14:paraId="590BF514" w14:textId="77777777" w:rsidR="00F6324B" w:rsidRPr="00244781" w:rsidRDefault="00F6324B" w:rsidP="00C835D9">
            <w:pPr>
              <w:jc w:val="center"/>
              <w:rPr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Követelmény</w:t>
            </w:r>
          </w:p>
        </w:tc>
        <w:tc>
          <w:tcPr>
            <w:tcW w:w="2719" w:type="dxa"/>
            <w:gridSpan w:val="3"/>
            <w:vAlign w:val="center"/>
          </w:tcPr>
          <w:p w14:paraId="3AC5DD2D" w14:textId="77777777" w:rsidR="00F6324B" w:rsidRPr="00244781" w:rsidRDefault="00F6324B" w:rsidP="00C835D9">
            <w:pPr>
              <w:jc w:val="center"/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Heti óraszám</w:t>
            </w:r>
          </w:p>
        </w:tc>
      </w:tr>
      <w:tr w:rsidR="00F6324B" w:rsidRPr="00244781" w14:paraId="573CDE42" w14:textId="77777777" w:rsidTr="00C835D9">
        <w:trPr>
          <w:trHeight w:val="264"/>
        </w:trPr>
        <w:tc>
          <w:tcPr>
            <w:tcW w:w="1613" w:type="dxa"/>
            <w:vMerge/>
          </w:tcPr>
          <w:p w14:paraId="779EB096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  <w:vMerge/>
          </w:tcPr>
          <w:p w14:paraId="1DE96E71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1377" w:type="dxa"/>
            <w:vMerge/>
          </w:tcPr>
          <w:p w14:paraId="1F3EB9F2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1618" w:type="dxa"/>
            <w:vMerge/>
          </w:tcPr>
          <w:p w14:paraId="44704B09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14:paraId="22FB751C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elm.</w:t>
            </w:r>
          </w:p>
        </w:tc>
        <w:tc>
          <w:tcPr>
            <w:tcW w:w="898" w:type="dxa"/>
          </w:tcPr>
          <w:p w14:paraId="23C868AC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gyak.</w:t>
            </w:r>
          </w:p>
        </w:tc>
        <w:tc>
          <w:tcPr>
            <w:tcW w:w="925" w:type="dxa"/>
          </w:tcPr>
          <w:p w14:paraId="5A645C7C" w14:textId="77777777" w:rsidR="00F6324B" w:rsidRPr="00244781" w:rsidRDefault="00F6324B" w:rsidP="00C835D9">
            <w:pPr>
              <w:rPr>
                <w:b/>
                <w:sz w:val="22"/>
                <w:szCs w:val="22"/>
              </w:rPr>
            </w:pPr>
            <w:r w:rsidRPr="00244781">
              <w:rPr>
                <w:b/>
                <w:sz w:val="22"/>
                <w:szCs w:val="22"/>
              </w:rPr>
              <w:t>lab.</w:t>
            </w:r>
          </w:p>
        </w:tc>
      </w:tr>
      <w:tr w:rsidR="00F6324B" w:rsidRPr="00244781" w14:paraId="024519D5" w14:textId="77777777" w:rsidTr="00C835D9">
        <w:trPr>
          <w:trHeight w:val="454"/>
        </w:trPr>
        <w:tc>
          <w:tcPr>
            <w:tcW w:w="1613" w:type="dxa"/>
          </w:tcPr>
          <w:p w14:paraId="55276251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62F39D2F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36E1F329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14:paraId="153A32A1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14:paraId="74B50FF2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</w:tcPr>
          <w:p w14:paraId="61319F5D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14:paraId="47BB94B7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266D7E6D" w14:textId="77777777" w:rsidTr="00C835D9">
        <w:trPr>
          <w:trHeight w:val="454"/>
        </w:trPr>
        <w:tc>
          <w:tcPr>
            <w:tcW w:w="1613" w:type="dxa"/>
          </w:tcPr>
          <w:p w14:paraId="2FFCC2B1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0EC5D0A1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55E1702D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14:paraId="44995752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14:paraId="49B7D0FC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</w:tcPr>
          <w:p w14:paraId="2BD9387A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14:paraId="47586D7F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  <w:tr w:rsidR="00F6324B" w:rsidRPr="00244781" w14:paraId="60435659" w14:textId="77777777" w:rsidTr="00C835D9">
        <w:trPr>
          <w:trHeight w:val="454"/>
        </w:trPr>
        <w:tc>
          <w:tcPr>
            <w:tcW w:w="1613" w:type="dxa"/>
          </w:tcPr>
          <w:p w14:paraId="5197D48B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48C1B422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4A285BCF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14:paraId="0956FDC7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14:paraId="69526C25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</w:tcPr>
          <w:p w14:paraId="1A0BB1C4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14:paraId="4DAF7C60" w14:textId="77777777" w:rsidR="00F6324B" w:rsidRPr="00244781" w:rsidRDefault="00F6324B" w:rsidP="00C835D9">
            <w:pPr>
              <w:rPr>
                <w:sz w:val="22"/>
                <w:szCs w:val="22"/>
              </w:rPr>
            </w:pPr>
          </w:p>
        </w:tc>
      </w:tr>
    </w:tbl>
    <w:p w14:paraId="12548E9E" w14:textId="139EDE66" w:rsidR="00F6324B" w:rsidRPr="00B22E45" w:rsidRDefault="00F6324B" w:rsidP="00F6324B">
      <w:pPr>
        <w:rPr>
          <w:sz w:val="20"/>
          <w:szCs w:val="22"/>
        </w:rPr>
      </w:pPr>
      <w:r w:rsidRPr="00B22E45">
        <w:rPr>
          <w:sz w:val="20"/>
          <w:szCs w:val="22"/>
        </w:rPr>
        <w:t>A sorok a tantárgyak számának megfelelően bővíthetők.</w:t>
      </w:r>
      <w:r w:rsidR="00BB655E">
        <w:rPr>
          <w:sz w:val="20"/>
          <w:szCs w:val="22"/>
        </w:rPr>
        <w:t xml:space="preserve"> Amennyiben egy teljes szak képzését szeretné megkezdeni, ezt írja be tantárgyként.</w:t>
      </w:r>
    </w:p>
    <w:p w14:paraId="50F007A8" w14:textId="77777777" w:rsidR="00F6324B" w:rsidRDefault="00F6324B" w:rsidP="00F6324B">
      <w:pPr>
        <w:tabs>
          <w:tab w:val="right" w:pos="9923"/>
        </w:tabs>
        <w:spacing w:before="480"/>
        <w:rPr>
          <w:sz w:val="22"/>
          <w:szCs w:val="22"/>
        </w:rPr>
      </w:pPr>
      <w:r>
        <w:rPr>
          <w:sz w:val="22"/>
          <w:szCs w:val="22"/>
        </w:rPr>
        <w:t>Budapest,  ……… (év)………………… (hónap) ……. (nap)</w:t>
      </w:r>
    </w:p>
    <w:p w14:paraId="2362A414" w14:textId="77777777" w:rsidR="00F6324B" w:rsidRDefault="00F6324B" w:rsidP="00F6324B">
      <w:pPr>
        <w:tabs>
          <w:tab w:val="right" w:pos="9923"/>
        </w:tabs>
        <w:spacing w:before="480"/>
        <w:rPr>
          <w:sz w:val="22"/>
          <w:szCs w:val="22"/>
        </w:rPr>
      </w:pPr>
      <w:r>
        <w:rPr>
          <w:sz w:val="22"/>
          <w:szCs w:val="22"/>
        </w:rPr>
        <w:tab/>
        <w:t>…………………………..………………</w:t>
      </w:r>
    </w:p>
    <w:p w14:paraId="1A3D6A43" w14:textId="77777777" w:rsidR="00F6324B" w:rsidRDefault="00F6324B" w:rsidP="00F6324B">
      <w:pPr>
        <w:tabs>
          <w:tab w:val="center" w:pos="8363"/>
        </w:tabs>
        <w:rPr>
          <w:sz w:val="22"/>
          <w:szCs w:val="22"/>
        </w:rPr>
      </w:pPr>
      <w:r>
        <w:rPr>
          <w:sz w:val="22"/>
          <w:szCs w:val="22"/>
        </w:rPr>
        <w:tab/>
        <w:t>részismereti képzésre jelentkező aláírása</w:t>
      </w:r>
    </w:p>
    <w:p w14:paraId="41223B65" w14:textId="77777777" w:rsidR="00F6324B" w:rsidRDefault="00F6324B" w:rsidP="00F6324B">
      <w:pPr>
        <w:tabs>
          <w:tab w:val="center" w:pos="8363"/>
        </w:tabs>
        <w:rPr>
          <w:sz w:val="22"/>
          <w:szCs w:val="22"/>
        </w:rPr>
      </w:pPr>
    </w:p>
    <w:p w14:paraId="594D6E3A" w14:textId="700EAB4B" w:rsidR="00F6324B" w:rsidRDefault="00F6324B" w:rsidP="00F6324B">
      <w:pPr>
        <w:tabs>
          <w:tab w:val="left" w:pos="0"/>
          <w:tab w:val="left" w:leader="underscore" w:pos="2268"/>
        </w:tabs>
        <w:spacing w:before="12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A8A8D6D" w14:textId="77777777" w:rsidR="00F6324B" w:rsidRPr="00390A4E" w:rsidRDefault="00F6324B" w:rsidP="00F6324B">
      <w:pPr>
        <w:rPr>
          <w:b/>
          <w:i/>
          <w:sz w:val="22"/>
        </w:rPr>
      </w:pPr>
      <w:r>
        <w:rPr>
          <w:b/>
          <w:i/>
          <w:sz w:val="22"/>
        </w:rPr>
        <w:t>Milton Friedman Egyetem</w:t>
      </w:r>
      <w:r w:rsidRPr="00390A4E">
        <w:rPr>
          <w:b/>
          <w:i/>
          <w:sz w:val="22"/>
        </w:rPr>
        <w:t xml:space="preserve"> tölti ki!</w:t>
      </w: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0139"/>
      </w:tblGrid>
      <w:tr w:rsidR="00F6324B" w:rsidRPr="00244781" w14:paraId="40BDBD15" w14:textId="77777777" w:rsidTr="00C835D9">
        <w:trPr>
          <w:trHeight w:val="2939"/>
        </w:trPr>
        <w:tc>
          <w:tcPr>
            <w:tcW w:w="10139" w:type="dxa"/>
            <w:shd w:val="clear" w:color="auto" w:fill="D9D9D9"/>
          </w:tcPr>
          <w:p w14:paraId="006046B9" w14:textId="77777777" w:rsidR="00F6324B" w:rsidRPr="00244781" w:rsidRDefault="00F6324B" w:rsidP="00C835D9">
            <w:pPr>
              <w:tabs>
                <w:tab w:val="center" w:pos="8363"/>
              </w:tabs>
              <w:spacing w:before="240"/>
              <w:rPr>
                <w:sz w:val="22"/>
                <w:szCs w:val="22"/>
              </w:rPr>
            </w:pPr>
            <w:r w:rsidRPr="00244781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 xml:space="preserve">részismereti képzésre jelentkező </w:t>
            </w:r>
            <w:r w:rsidRPr="00244781">
              <w:rPr>
                <w:sz w:val="22"/>
                <w:szCs w:val="22"/>
              </w:rPr>
              <w:t xml:space="preserve">kérelmét  </w:t>
            </w:r>
            <w:r w:rsidRPr="00244781">
              <w:rPr>
                <w:b/>
                <w:spacing w:val="24"/>
                <w:sz w:val="22"/>
                <w:szCs w:val="22"/>
              </w:rPr>
              <w:t>engedélyezem / elutasítom</w:t>
            </w:r>
            <w:r w:rsidRPr="00244781">
              <w:rPr>
                <w:sz w:val="22"/>
                <w:szCs w:val="22"/>
              </w:rPr>
              <w:t xml:space="preserve"> (megfelelő aláhúzandó).</w:t>
            </w:r>
          </w:p>
          <w:p w14:paraId="0885DC8F" w14:textId="77777777" w:rsidR="00F6324B" w:rsidRPr="00244781" w:rsidRDefault="00F6324B" w:rsidP="00C835D9">
            <w:pPr>
              <w:tabs>
                <w:tab w:val="center" w:pos="8363"/>
              </w:tabs>
              <w:spacing w:before="240"/>
              <w:rPr>
                <w:sz w:val="22"/>
                <w:szCs w:val="22"/>
              </w:rPr>
            </w:pPr>
            <w:r w:rsidRPr="00244781">
              <w:rPr>
                <w:sz w:val="22"/>
                <w:szCs w:val="22"/>
              </w:rPr>
              <w:t>Megjegyzés: ……………………………………………………………………………………………………....</w:t>
            </w:r>
          </w:p>
          <w:p w14:paraId="126B1A04" w14:textId="77777777" w:rsidR="00F6324B" w:rsidRPr="00244781" w:rsidRDefault="00F6324B" w:rsidP="00C835D9">
            <w:pPr>
              <w:tabs>
                <w:tab w:val="center" w:pos="8363"/>
              </w:tabs>
              <w:spacing w:before="120"/>
              <w:rPr>
                <w:sz w:val="22"/>
                <w:szCs w:val="22"/>
              </w:rPr>
            </w:pPr>
            <w:r w:rsidRPr="00244781">
              <w:rPr>
                <w:sz w:val="22"/>
                <w:szCs w:val="22"/>
              </w:rPr>
              <w:t>……………………………………………………………………………………………………………………..</w:t>
            </w:r>
          </w:p>
          <w:p w14:paraId="31D1D8EC" w14:textId="77777777" w:rsidR="00F6324B" w:rsidRPr="00244781" w:rsidRDefault="00F6324B" w:rsidP="00C835D9">
            <w:pPr>
              <w:tabs>
                <w:tab w:val="center" w:pos="8363"/>
              </w:tabs>
              <w:spacing w:before="360"/>
              <w:rPr>
                <w:sz w:val="22"/>
                <w:szCs w:val="22"/>
              </w:rPr>
            </w:pPr>
            <w:r w:rsidRPr="00244781">
              <w:rPr>
                <w:sz w:val="22"/>
                <w:szCs w:val="22"/>
              </w:rPr>
              <w:t>Budapest, . ……… (év)………………… (hónap) ……. (nap)</w:t>
            </w:r>
          </w:p>
          <w:p w14:paraId="5A7B9948" w14:textId="77777777" w:rsidR="00F6324B" w:rsidRPr="00244781" w:rsidRDefault="00F6324B" w:rsidP="00C835D9">
            <w:pPr>
              <w:tabs>
                <w:tab w:val="right" w:pos="9923"/>
              </w:tabs>
              <w:spacing w:before="240"/>
              <w:rPr>
                <w:sz w:val="22"/>
                <w:szCs w:val="22"/>
              </w:rPr>
            </w:pPr>
            <w:r w:rsidRPr="00244781">
              <w:rPr>
                <w:sz w:val="22"/>
                <w:szCs w:val="22"/>
              </w:rPr>
              <w:tab/>
              <w:t>……………………………………</w:t>
            </w:r>
          </w:p>
          <w:p w14:paraId="52B4428C" w14:textId="78C437F7" w:rsidR="00F6324B" w:rsidRPr="00244781" w:rsidRDefault="00F6324B" w:rsidP="00C835D9">
            <w:pPr>
              <w:tabs>
                <w:tab w:val="center" w:pos="8363"/>
              </w:tabs>
              <w:rPr>
                <w:sz w:val="22"/>
                <w:szCs w:val="22"/>
              </w:rPr>
            </w:pPr>
            <w:r w:rsidRPr="00244781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oktatási igazgató</w:t>
            </w:r>
          </w:p>
          <w:p w14:paraId="6869DFDB" w14:textId="77777777" w:rsidR="00F6324B" w:rsidRPr="00244781" w:rsidRDefault="00F6324B" w:rsidP="00C835D9">
            <w:pPr>
              <w:tabs>
                <w:tab w:val="center" w:pos="8363"/>
              </w:tabs>
              <w:rPr>
                <w:sz w:val="22"/>
                <w:szCs w:val="22"/>
              </w:rPr>
            </w:pPr>
          </w:p>
        </w:tc>
      </w:tr>
    </w:tbl>
    <w:p w14:paraId="4A0BB761" w14:textId="77777777" w:rsidR="00F6324B" w:rsidRPr="000D57E1" w:rsidRDefault="00F6324B" w:rsidP="00F6324B">
      <w:pPr>
        <w:spacing w:after="120"/>
        <w:jc w:val="both"/>
        <w:rPr>
          <w:rFonts w:ascii="Calibri" w:hAnsi="Calibri" w:cs="Arial"/>
          <w:noProof w:val="0"/>
          <w:sz w:val="22"/>
          <w:szCs w:val="22"/>
        </w:rPr>
      </w:pPr>
    </w:p>
    <w:p w14:paraId="30EA0425" w14:textId="77777777" w:rsidR="00581AAA" w:rsidRDefault="00581AAA"/>
    <w:sectPr w:rsidR="00581AAA" w:rsidSect="00F6324B">
      <w:headerReference w:type="even" r:id="rId7"/>
      <w:headerReference w:type="first" r:id="rId8"/>
      <w:pgSz w:w="11906" w:h="16838"/>
      <w:pgMar w:top="1843" w:right="720" w:bottom="720" w:left="720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2A9B" w14:textId="77777777" w:rsidR="00264DF5" w:rsidRDefault="00264DF5" w:rsidP="00BE34E5">
      <w:r>
        <w:separator/>
      </w:r>
    </w:p>
  </w:endnote>
  <w:endnote w:type="continuationSeparator" w:id="0">
    <w:p w14:paraId="604A0E35" w14:textId="77777777" w:rsidR="00264DF5" w:rsidRDefault="00264DF5" w:rsidP="00BE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7A95E" w14:textId="77777777" w:rsidR="00264DF5" w:rsidRDefault="00264DF5" w:rsidP="00BE34E5">
      <w:r>
        <w:separator/>
      </w:r>
    </w:p>
  </w:footnote>
  <w:footnote w:type="continuationSeparator" w:id="0">
    <w:p w14:paraId="5880EDCA" w14:textId="77777777" w:rsidR="00264DF5" w:rsidRDefault="00264DF5" w:rsidP="00BE3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C143" w14:textId="77777777" w:rsidR="00BE34E5" w:rsidRDefault="00000000">
    <w:pPr>
      <w:pStyle w:val="lfej"/>
    </w:pPr>
    <w:r>
      <w:rPr>
        <w:noProof/>
      </w:rPr>
      <w:pict w14:anchorId="04FE5E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5826719" o:spid="_x0000_s1035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milton_levelpapir_a42"/>
          <w10:wrap anchorx="margin" anchory="margin"/>
        </v:shape>
      </w:pict>
    </w:r>
    <w:r w:rsidR="00FE1DEE">
      <w:rPr>
        <w:noProof/>
      </w:rPr>
      <w:drawing>
        <wp:anchor distT="0" distB="0" distL="114300" distR="114300" simplePos="0" relativeHeight="251656704" behindDoc="1" locked="0" layoutInCell="0" allowOverlap="1" wp14:anchorId="2D6E9912" wp14:editId="7646FB8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8148320"/>
          <wp:effectExtent l="0" t="0" r="0" b="5080"/>
          <wp:wrapNone/>
          <wp:docPr id="89491731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87B03" w14:textId="77777777" w:rsidR="00BE34E5" w:rsidRDefault="00FE1DEE">
    <w:pPr>
      <w:pStyle w:val="lfej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347755" wp14:editId="2579665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660" cy="10688951"/>
          <wp:effectExtent l="0" t="0" r="3810" b="0"/>
          <wp:wrapNone/>
          <wp:docPr id="687397159" name="Kép 687397159" descr="A képen szöveg, képernyőkép, Betűtípus, emblém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A képen szöveg, képernyőkép, Betűtípus, embléma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88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4B"/>
    <w:rsid w:val="00264DF5"/>
    <w:rsid w:val="0028077F"/>
    <w:rsid w:val="002A0D61"/>
    <w:rsid w:val="003B3A69"/>
    <w:rsid w:val="003E279E"/>
    <w:rsid w:val="003F09F3"/>
    <w:rsid w:val="00533602"/>
    <w:rsid w:val="00581AAA"/>
    <w:rsid w:val="0065033E"/>
    <w:rsid w:val="006715EF"/>
    <w:rsid w:val="007B5332"/>
    <w:rsid w:val="007D505F"/>
    <w:rsid w:val="00960E2D"/>
    <w:rsid w:val="00970898"/>
    <w:rsid w:val="009C5A63"/>
    <w:rsid w:val="009F20B8"/>
    <w:rsid w:val="00AE5EDB"/>
    <w:rsid w:val="00BB655E"/>
    <w:rsid w:val="00BD6C1B"/>
    <w:rsid w:val="00BE34E5"/>
    <w:rsid w:val="00CF32BC"/>
    <w:rsid w:val="00D83CB1"/>
    <w:rsid w:val="00E32CFD"/>
    <w:rsid w:val="00F6324B"/>
    <w:rsid w:val="00F72226"/>
    <w:rsid w:val="00FE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82335"/>
  <w15:chartTrackingRefBased/>
  <w15:docId w15:val="{4F53DC7B-E7B4-4831-A550-7485B57A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324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E34E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E34E5"/>
  </w:style>
  <w:style w:type="paragraph" w:styleId="llb">
    <w:name w:val="footer"/>
    <w:basedOn w:val="Norml"/>
    <w:link w:val="llbChar"/>
    <w:unhideWhenUsed/>
    <w:rsid w:val="00BE34E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E34E5"/>
  </w:style>
  <w:style w:type="table" w:styleId="Rcsostblzat">
    <w:name w:val="Table Grid"/>
    <w:basedOn w:val="Normltblzat"/>
    <w:uiPriority w:val="39"/>
    <w:rsid w:val="00FE1DEE"/>
    <w:pPr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konyi.laszlo\Documents\Egy&#233;ni%20Office-sablonok\Bakonyi%20HIK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EAD65-29FD-4871-A78C-23D5651A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Bakonyi HIK</Template>
  <TotalTime>25</TotalTime>
  <Pages>2</Pages>
  <Words>181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Bakonyi László</dc:creator>
  <cp:keywords/>
  <dc:description/>
  <cp:lastModifiedBy>Bakonyi László</cp:lastModifiedBy>
  <cp:revision>2</cp:revision>
  <dcterms:created xsi:type="dcterms:W3CDTF">2026-08-05T07:37:00Z</dcterms:created>
  <dcterms:modified xsi:type="dcterms:W3CDTF">2026-08-05T08:03:00Z</dcterms:modified>
</cp:coreProperties>
</file>